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FB62A8" w:rsidRDefault="00FB62A8" w:rsidP="00FB62A8">
      <w:pPr>
        <w:rPr>
          <w:rFonts w:ascii="Arial" w:hAnsi="Arial" w:cs="Arial"/>
        </w:rPr>
      </w:pPr>
    </w:p>
    <w:p w:rsidR="00B8297D" w:rsidRDefault="00B8297D" w:rsidP="00FB62A8">
      <w:pPr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0"/>
      <w:r w:rsidRPr="00EE14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1"/>
      <w:r w:rsidR="00A93E20">
        <w:rPr>
          <w:rFonts w:ascii="Arial" w:hAnsi="Arial" w:cs="Arial"/>
        </w:rPr>
        <w:t xml:space="preserve">, </w:t>
      </w:r>
      <w:r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Pr="00EE14B5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2"/>
      <w:r w:rsidR="00A93E20">
        <w:rPr>
          <w:rFonts w:ascii="Arial" w:hAnsi="Arial" w:cs="Arial"/>
        </w:rPr>
        <w:t>.</w:t>
      </w:r>
      <w:r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6. Indicar minha vinculação à Universidade de São Paulo e à Unidade em que foi desenvolvido o programa de Pesquisador Colaborador, em todas as publicações de dados nele colh</w:t>
      </w:r>
      <w:r w:rsidR="00600F8B">
        <w:rPr>
          <w:rFonts w:ascii="Arial" w:hAnsi="Arial" w:cs="Arial"/>
        </w:rPr>
        <w:t>idos, resultantes deste programa</w:t>
      </w:r>
      <w:r w:rsidRPr="00EE14B5">
        <w:rPr>
          <w:rFonts w:ascii="Arial" w:hAnsi="Arial" w:cs="Arial"/>
        </w:rPr>
        <w:t xml:space="preserve">, ou em trabalhos divulgados por qualquer outra forma e meio. </w:t>
      </w:r>
      <w:bookmarkStart w:id="3" w:name="_GoBack"/>
      <w:bookmarkEnd w:id="3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r w:rsidR="00A93E20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4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Assinatura: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r w:rsidR="00A93E20">
        <w:rPr>
          <w:rFonts w:ascii="Arial" w:hAnsi="Arial" w:cs="Arial"/>
        </w:rPr>
        <w:t xml:space="preserve"> </w:t>
      </w:r>
      <w:r w:rsidR="00A93E20"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93E20">
        <w:rPr>
          <w:rFonts w:ascii="Arial" w:hAnsi="Arial" w:cs="Arial"/>
        </w:rPr>
        <w:instrText xml:space="preserve"> FORMTEXT </w:instrText>
      </w:r>
      <w:r w:rsidR="00A93E20">
        <w:rPr>
          <w:rFonts w:ascii="Arial" w:hAnsi="Arial" w:cs="Arial"/>
        </w:rPr>
      </w:r>
      <w:r w:rsidR="00A93E20">
        <w:rPr>
          <w:rFonts w:ascii="Arial" w:hAnsi="Arial" w:cs="Arial"/>
        </w:rPr>
        <w:fldChar w:fldCharType="separate"/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  <w:noProof/>
        </w:rPr>
        <w:t> </w:t>
      </w:r>
      <w:r w:rsidR="00A93E20">
        <w:rPr>
          <w:rFonts w:ascii="Arial" w:hAnsi="Arial" w:cs="Arial"/>
        </w:rPr>
        <w:fldChar w:fldCharType="end"/>
      </w:r>
      <w:bookmarkEnd w:id="5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9"/>
      <w:footerReference w:type="default" r:id="rId10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946" w:rsidRDefault="004F0946" w:rsidP="00D24754">
      <w:r>
        <w:separator/>
      </w:r>
    </w:p>
  </w:endnote>
  <w:endnote w:type="continuationSeparator" w:id="0">
    <w:p w:rsidR="004F0946" w:rsidRDefault="004F0946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Rua da Reitoria, 374 – Cidade Universitária São Paulo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>05508-220 – São Paulo – Brasil</w:t>
    </w:r>
  </w:p>
  <w:p w:rsidR="004F0946" w:rsidRPr="000276F7" w:rsidRDefault="004F0946" w:rsidP="00063BCA">
    <w:pPr>
      <w:pStyle w:val="Rodap"/>
      <w:jc w:val="center"/>
      <w:rPr>
        <w:rFonts w:ascii="Calibri" w:hAnsi="Calibri"/>
        <w:sz w:val="18"/>
        <w:szCs w:val="18"/>
      </w:rPr>
    </w:pPr>
    <w:r w:rsidRPr="000276F7">
      <w:rPr>
        <w:rFonts w:ascii="Calibri" w:hAnsi="Calibri"/>
        <w:sz w:val="18"/>
        <w:szCs w:val="18"/>
      </w:rPr>
      <w:t xml:space="preserve">+55-11-3091-3548 – </w:t>
    </w:r>
    <w:hyperlink r:id="rId1" w:history="1">
      <w:r w:rsidRPr="000276F7">
        <w:rPr>
          <w:rStyle w:val="Hyperlink"/>
          <w:rFonts w:ascii="Calibri" w:hAnsi="Calibri"/>
          <w:sz w:val="18"/>
          <w:szCs w:val="18"/>
        </w:rPr>
        <w:t>prp@usp.br</w:t>
      </w:r>
    </w:hyperlink>
    <w:r w:rsidRPr="000276F7">
      <w:rPr>
        <w:rFonts w:ascii="Calibri" w:hAnsi="Calibri"/>
        <w:sz w:val="18"/>
        <w:szCs w:val="18"/>
      </w:rPr>
      <w:t xml:space="preserve"> – </w:t>
    </w:r>
    <w:hyperlink r:id="rId2" w:history="1">
      <w:r w:rsidRPr="000276F7">
        <w:rPr>
          <w:rStyle w:val="Hyperlink"/>
          <w:rFonts w:ascii="Calibri" w:hAnsi="Calibri"/>
          <w:sz w:val="18"/>
          <w:szCs w:val="18"/>
        </w:rPr>
        <w:t>www.usp.br/prp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946" w:rsidRDefault="004F0946" w:rsidP="00D24754">
      <w:r>
        <w:separator/>
      </w:r>
    </w:p>
  </w:footnote>
  <w:footnote w:type="continuationSeparator" w:id="0">
    <w:p w:rsidR="004F0946" w:rsidRDefault="004F0946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946" w:rsidRDefault="00600F8B" w:rsidP="00D24754">
    <w:pPr>
      <w:pStyle w:val="Cabealho"/>
      <w:tabs>
        <w:tab w:val="clear" w:pos="4252"/>
        <w:tab w:val="center" w:pos="524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4" o:spid="_x0000_s2049" type="#_x0000_t75" style="position:absolute;margin-left:2.7pt;margin-top:-6.9pt;width:57pt;height:81.8pt;z-index:-251658752;visibility:visible" wrapcoords="8811 0 6821 396 3695 2378 3695 3171 1705 4558 1421 9512 2274 12683 0 13277 -284 13475 0 16250 3695 19024 8811 21402 9663 21402 12221 21402 12789 21402 17905 19024 21316 16250 21600 13475 21316 13277 19611 12683 20463 6341 20179 4756 17905 2576 14211 396 12505 0 8811 0">
          <v:imagedata r:id="rId1" o:title=""/>
          <w10:wrap type="through"/>
        </v:shape>
      </w:pict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0F8B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D551D"/>
    <w:rsid w:val="00DF1404"/>
    <w:rsid w:val="00DF5FD9"/>
    <w:rsid w:val="00DF62A6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p.br/prp" TargetMode="External"/><Relationship Id="rId1" Type="http://schemas.openxmlformats.org/officeDocument/2006/relationships/hyperlink" Target="mailto:prp@us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DAF45-1160-44D3-8540-267BE43B4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2E44A5C3.dotm</Template>
  <TotalTime>7</TotalTime>
  <Pages>1</Pages>
  <Words>285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1824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Rebeca Leite Camarotto</cp:lastModifiedBy>
  <cp:revision>4</cp:revision>
  <cp:lastPrinted>2017-08-25T18:21:00Z</cp:lastPrinted>
  <dcterms:created xsi:type="dcterms:W3CDTF">2019-08-30T14:09:00Z</dcterms:created>
  <dcterms:modified xsi:type="dcterms:W3CDTF">2019-10-11T14:47:00Z</dcterms:modified>
</cp:coreProperties>
</file>